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0179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362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1C3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7A7DD1D1" w:rsidR="00A03728" w:rsidRDefault="005A1B25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November </w:t>
      </w:r>
      <w:r w:rsidR="00560418">
        <w:rPr>
          <w:rFonts w:ascii="Univers" w:hAnsi="Univers"/>
        </w:rPr>
        <w:t>1, 2022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6794B1B6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560418">
        <w:rPr>
          <w:rFonts w:ascii="Univers" w:hAnsi="Univers"/>
        </w:rPr>
        <w:t>3</w:t>
      </w:r>
      <w:r w:rsidR="00EE7629">
        <w:rPr>
          <w:rFonts w:ascii="Univers" w:hAnsi="Univers"/>
        </w:rPr>
        <w:t>-2</w:t>
      </w:r>
      <w:r w:rsidR="00E95BB7">
        <w:rPr>
          <w:rFonts w:ascii="Univers" w:hAnsi="Univers"/>
        </w:rPr>
        <w:t>22</w:t>
      </w:r>
      <w:r w:rsidR="00560418">
        <w:rPr>
          <w:rFonts w:ascii="Univers" w:hAnsi="Univers"/>
        </w:rPr>
        <w:t>3</w:t>
      </w:r>
    </w:p>
    <w:p w14:paraId="4DEF716B" w14:textId="0975BBF9" w:rsidR="00A34EF4" w:rsidRDefault="006F555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NUTRITION SERVICES EQUIPMENT</w:t>
      </w:r>
      <w:r w:rsidR="00A34EF4">
        <w:rPr>
          <w:rFonts w:ascii="Univers" w:hAnsi="Univers"/>
        </w:rPr>
        <w:t>, until 2:00:00 p.m. P</w:t>
      </w:r>
      <w:r w:rsidR="00560418">
        <w:rPr>
          <w:rFonts w:ascii="Univers" w:hAnsi="Univers"/>
        </w:rPr>
        <w:t>S</w:t>
      </w:r>
      <w:r w:rsidR="00A34EF4">
        <w:rPr>
          <w:rFonts w:ascii="Univers" w:hAnsi="Univers"/>
        </w:rPr>
        <w:t xml:space="preserve">T, </w:t>
      </w:r>
      <w:r w:rsidR="00560418">
        <w:rPr>
          <w:rFonts w:ascii="Univers" w:hAnsi="Univers"/>
        </w:rPr>
        <w:t>Mon</w:t>
      </w:r>
      <w:r w:rsidR="00FA5461">
        <w:rPr>
          <w:rFonts w:ascii="Univers" w:hAnsi="Univers"/>
        </w:rPr>
        <w:t xml:space="preserve">day, </w:t>
      </w:r>
      <w:r w:rsidR="00560418">
        <w:rPr>
          <w:rFonts w:ascii="Univers" w:hAnsi="Univers"/>
        </w:rPr>
        <w:t>November 21</w:t>
      </w:r>
      <w:r w:rsidR="009851CC">
        <w:rPr>
          <w:rFonts w:ascii="Univers" w:hAnsi="Univers"/>
        </w:rPr>
        <w:t>, 202</w:t>
      </w:r>
      <w:r w:rsidR="00560418">
        <w:rPr>
          <w:rFonts w:ascii="Univers" w:hAnsi="Univers"/>
        </w:rPr>
        <w:t>2</w:t>
      </w:r>
    </w:p>
    <w:p w14:paraId="75DEFF11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 xml:space="preserve">Adam </w:t>
      </w:r>
      <w:proofErr w:type="spellStart"/>
      <w:r w:rsidR="00C82FCC">
        <w:rPr>
          <w:rFonts w:ascii="Univers" w:hAnsi="Univers"/>
        </w:rPr>
        <w:t>Swin</w:t>
      </w:r>
      <w:r w:rsidR="00A01C70">
        <w:rPr>
          <w:rFonts w:ascii="Univers" w:hAnsi="Univers"/>
        </w:rPr>
        <w:t>yard</w:t>
      </w:r>
      <w:proofErr w:type="spellEnd"/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43A2835E" w:rsidR="00A03728" w:rsidRPr="00E31400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560418">
        <w:rPr>
          <w:rFonts w:ascii="Univers" w:hAnsi="Univers"/>
          <w:u w:val="single"/>
        </w:rPr>
        <w:t>November 7 &amp; 14, 2022</w:t>
      </w:r>
      <w:r w:rsidR="00E31400">
        <w:rPr>
          <w:rFonts w:ascii="Univers" w:hAnsi="Univers"/>
        </w:rPr>
        <w:t>.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E25662B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E15831-9600-44E3-85F0-6743B7130C34}"/>
    <w:embedBold r:id="rId2" w:fontKey="{5F9CCD3C-1554-4322-85B0-212F5F7346D8}"/>
    <w:embedItalic r:id="rId3" w:fontKey="{EF54C646-66B2-4D52-96F5-F010A349C6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73A1A09-8D05-4DA7-B744-EA2B1961ED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B7875E-3480-4EFC-8C50-C4F11FAD95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CE27C0E-15CA-4AD5-90D5-23050F58F6B3}"/>
  </w:font>
  <w:font w:name="Aldine401 BT">
    <w:altName w:val="MS Mincho"/>
    <w:charset w:val="00"/>
    <w:family w:val="roman"/>
    <w:pitch w:val="variable"/>
    <w:sig w:usb0="00000001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D097289E-6019-447C-848E-86F36F8201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08F67A-1782-4206-BE70-A705081B73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B0F5D66-4E8C-4591-ABF6-C5E89DAB3E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80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42C7D"/>
    <w:rsid w:val="00173CD6"/>
    <w:rsid w:val="001C0A40"/>
    <w:rsid w:val="001E41FD"/>
    <w:rsid w:val="00266719"/>
    <w:rsid w:val="002F47B0"/>
    <w:rsid w:val="00337969"/>
    <w:rsid w:val="00362805"/>
    <w:rsid w:val="003B6000"/>
    <w:rsid w:val="003C74E4"/>
    <w:rsid w:val="003D4F9A"/>
    <w:rsid w:val="00405625"/>
    <w:rsid w:val="004146ED"/>
    <w:rsid w:val="004A43D8"/>
    <w:rsid w:val="004C40AE"/>
    <w:rsid w:val="005419E1"/>
    <w:rsid w:val="00560418"/>
    <w:rsid w:val="005A1B25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9851CC"/>
    <w:rsid w:val="009E4AD7"/>
    <w:rsid w:val="00A01C70"/>
    <w:rsid w:val="00A03728"/>
    <w:rsid w:val="00A34EF4"/>
    <w:rsid w:val="00AE1B6E"/>
    <w:rsid w:val="00AE2055"/>
    <w:rsid w:val="00B666AF"/>
    <w:rsid w:val="00B71CA9"/>
    <w:rsid w:val="00B84886"/>
    <w:rsid w:val="00C06680"/>
    <w:rsid w:val="00C12CCC"/>
    <w:rsid w:val="00C51030"/>
    <w:rsid w:val="00C82FCC"/>
    <w:rsid w:val="00CC1A33"/>
    <w:rsid w:val="00DD3400"/>
    <w:rsid w:val="00E31400"/>
    <w:rsid w:val="00E902F6"/>
    <w:rsid w:val="00E95BB7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ockticker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6600FE-8CCE-4D27-BA6A-B441FF787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10</TotalTime>
  <Pages>1</Pages>
  <Words>139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14</cp:revision>
  <cp:lastPrinted>2016-07-14T15:45:00Z</cp:lastPrinted>
  <dcterms:created xsi:type="dcterms:W3CDTF">2020-09-30T15:39:00Z</dcterms:created>
  <dcterms:modified xsi:type="dcterms:W3CDTF">2022-11-01T15:30:00Z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